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73839" w14:textId="77777777" w:rsidR="006B1D8F" w:rsidRDefault="006B1D8F"/>
    <w:p w14:paraId="4774A11F" w14:textId="77777777" w:rsidR="00572CEE" w:rsidRDefault="00572CEE"/>
    <w:p w14:paraId="605607DD" w14:textId="77777777" w:rsidR="00572CEE" w:rsidRDefault="00572CEE"/>
    <w:p w14:paraId="5F788ED0" w14:textId="77777777" w:rsidR="00572CEE" w:rsidRDefault="00572CEE"/>
    <w:p w14:paraId="2F0BA020" w14:textId="77777777" w:rsidR="00572CEE" w:rsidRDefault="00572CEE"/>
    <w:p w14:paraId="6C0AA7F1" w14:textId="77777777" w:rsidR="00572CEE" w:rsidRDefault="00572CEE"/>
    <w:p w14:paraId="6FD9AADB" w14:textId="77777777" w:rsidR="00572CEE" w:rsidRDefault="00572CEE"/>
    <w:p w14:paraId="1E499F1D" w14:textId="6DFC8A1F" w:rsidR="00572CEE" w:rsidRDefault="00C444B0">
      <w:r>
        <w:t>April 16, 2021</w:t>
      </w:r>
    </w:p>
    <w:p w14:paraId="0969CE57" w14:textId="77777777" w:rsidR="00572CEE" w:rsidRDefault="00572CEE"/>
    <w:p w14:paraId="3B1D98ED" w14:textId="77777777" w:rsidR="00572CEE" w:rsidRDefault="00572CEE"/>
    <w:p w14:paraId="631E22ED" w14:textId="77777777" w:rsidR="00A01FCE" w:rsidRDefault="00A01FCE"/>
    <w:p w14:paraId="1B027077" w14:textId="77777777" w:rsidR="00A01FCE" w:rsidRDefault="00A01FCE"/>
    <w:p w14:paraId="0E5151B5" w14:textId="77777777" w:rsidR="00A01FCE" w:rsidRDefault="00A01FCE"/>
    <w:p w14:paraId="79809436" w14:textId="47A133E9" w:rsidR="00572CEE" w:rsidRDefault="00572CEE">
      <w:pPr>
        <w:rPr>
          <w:lang w:val="en-CA"/>
        </w:rPr>
      </w:pPr>
      <w:r>
        <w:t>Ki</w:t>
      </w:r>
      <w:proofErr w:type="spellStart"/>
      <w:r>
        <w:rPr>
          <w:lang w:val="en-CA"/>
        </w:rPr>
        <w:t>ʔsuk</w:t>
      </w:r>
      <w:proofErr w:type="spellEnd"/>
      <w:r>
        <w:rPr>
          <w:lang w:val="en-CA"/>
        </w:rPr>
        <w:t xml:space="preserve"> kyukyit everyone!</w:t>
      </w:r>
    </w:p>
    <w:p w14:paraId="54C2CCD5" w14:textId="77777777" w:rsidR="00572CEE" w:rsidRDefault="00572CEE">
      <w:pPr>
        <w:rPr>
          <w:lang w:val="en-CA"/>
        </w:rPr>
      </w:pPr>
    </w:p>
    <w:p w14:paraId="035F5EF5" w14:textId="72AD885E" w:rsidR="00C517A5" w:rsidRDefault="00C444B0">
      <w:pPr>
        <w:rPr>
          <w:lang w:val="en-CA"/>
        </w:rPr>
      </w:pPr>
      <w:r>
        <w:rPr>
          <w:lang w:val="en-CA"/>
        </w:rPr>
        <w:t>One year later and the struggle continues… As you are all aware the cases of COVID in BC are again on the rise</w:t>
      </w:r>
      <w:r w:rsidR="00C517A5">
        <w:rPr>
          <w:lang w:val="en-CA"/>
        </w:rPr>
        <w:t>.  A</w:t>
      </w:r>
      <w:r>
        <w:rPr>
          <w:lang w:val="en-CA"/>
        </w:rPr>
        <w:t>s an organization we have based decisions on whether to remain “open” by what is happening locally</w:t>
      </w:r>
      <w:r w:rsidR="00C517A5">
        <w:rPr>
          <w:lang w:val="en-CA"/>
        </w:rPr>
        <w:t xml:space="preserve"> and as you are all aware, cases in the Cranbrook/Kimberley area are on the rise</w:t>
      </w:r>
      <w:r>
        <w:rPr>
          <w:lang w:val="en-CA"/>
        </w:rPr>
        <w:t>.</w:t>
      </w:r>
      <w:r w:rsidR="00C517A5">
        <w:rPr>
          <w:lang w:val="en-CA"/>
        </w:rPr>
        <w:t xml:space="preserve">  We also know that the variants of COVID are popping up locally too.</w:t>
      </w:r>
    </w:p>
    <w:p w14:paraId="06556840" w14:textId="158D1A85" w:rsidR="00C517A5" w:rsidRDefault="00C517A5">
      <w:pPr>
        <w:rPr>
          <w:lang w:val="en-CA"/>
        </w:rPr>
      </w:pPr>
    </w:p>
    <w:p w14:paraId="09A4209A" w14:textId="281E45EF" w:rsidR="00C517A5" w:rsidRDefault="00C517A5">
      <w:pPr>
        <w:rPr>
          <w:lang w:val="en-CA"/>
        </w:rPr>
      </w:pPr>
      <w:r>
        <w:rPr>
          <w:lang w:val="en-CA"/>
        </w:rPr>
        <w:t xml:space="preserve">ʔaq̓am Administration will be shifting back to a </w:t>
      </w:r>
      <w:r w:rsidR="00605DB2">
        <w:rPr>
          <w:lang w:val="en-CA"/>
        </w:rPr>
        <w:t>“</w:t>
      </w:r>
      <w:r>
        <w:rPr>
          <w:lang w:val="en-CA"/>
        </w:rPr>
        <w:t xml:space="preserve">work at home </w:t>
      </w:r>
      <w:r w:rsidR="00605DB2">
        <w:rPr>
          <w:lang w:val="en-CA"/>
        </w:rPr>
        <w:t xml:space="preserve">when possible” model for the next two weeks.  Our reception desk will remain open and will be able to direct your calls to home offices as needed. </w:t>
      </w:r>
    </w:p>
    <w:p w14:paraId="03AADE20" w14:textId="77777777" w:rsidR="00C517A5" w:rsidRDefault="00C517A5">
      <w:pPr>
        <w:rPr>
          <w:lang w:val="en-CA"/>
        </w:rPr>
      </w:pPr>
    </w:p>
    <w:p w14:paraId="71BF43C4" w14:textId="58F7651B" w:rsidR="005E7824" w:rsidRDefault="00C517A5">
      <w:pPr>
        <w:rPr>
          <w:lang w:val="en-CA"/>
        </w:rPr>
      </w:pPr>
      <w:r>
        <w:rPr>
          <w:lang w:val="en-CA"/>
        </w:rPr>
        <w:t>Many of you have received your first vaccination, good job!  Please remember this does not give you full protection from contracting COVID or from carrying it</w:t>
      </w:r>
      <w:r w:rsidR="00605DB2">
        <w:rPr>
          <w:lang w:val="en-CA"/>
        </w:rPr>
        <w:t xml:space="preserve"> so stay careful</w:t>
      </w:r>
      <w:r w:rsidR="00AC7423">
        <w:rPr>
          <w:lang w:val="en-CA"/>
        </w:rPr>
        <w:t xml:space="preserve">.  </w:t>
      </w:r>
    </w:p>
    <w:p w14:paraId="0F713688" w14:textId="77777777" w:rsidR="00605DB2" w:rsidRDefault="00605DB2">
      <w:pPr>
        <w:rPr>
          <w:lang w:val="en-CA"/>
        </w:rPr>
      </w:pPr>
    </w:p>
    <w:p w14:paraId="2BEC771C" w14:textId="77777777" w:rsidR="005E7824" w:rsidRDefault="005E7824">
      <w:pPr>
        <w:rPr>
          <w:lang w:val="en-CA"/>
        </w:rPr>
      </w:pPr>
      <w:r>
        <w:rPr>
          <w:lang w:val="en-CA"/>
        </w:rPr>
        <w:t xml:space="preserve">If you are not able to contact a staff member, please contact Jodi Gravelle at jgravelle@aqam.net or 250-426-5717 </w:t>
      </w:r>
      <w:proofErr w:type="spellStart"/>
      <w:r>
        <w:rPr>
          <w:lang w:val="en-CA"/>
        </w:rPr>
        <w:t>ext</w:t>
      </w:r>
      <w:proofErr w:type="spellEnd"/>
      <w:r>
        <w:rPr>
          <w:lang w:val="en-CA"/>
        </w:rPr>
        <w:t xml:space="preserve"> 3540 or by cell phone at 250-423-1877.</w:t>
      </w:r>
    </w:p>
    <w:p w14:paraId="29A23076" w14:textId="77777777" w:rsidR="005E7824" w:rsidRDefault="005E7824">
      <w:pPr>
        <w:rPr>
          <w:lang w:val="en-CA"/>
        </w:rPr>
      </w:pPr>
    </w:p>
    <w:p w14:paraId="3891A9A0" w14:textId="77777777" w:rsidR="005E7824" w:rsidRDefault="005E7824">
      <w:pPr>
        <w:rPr>
          <w:lang w:val="en-CA"/>
        </w:rPr>
      </w:pPr>
    </w:p>
    <w:p w14:paraId="47254314" w14:textId="77777777" w:rsidR="005E7824" w:rsidRDefault="005E7824">
      <w:pPr>
        <w:rPr>
          <w:lang w:val="en-CA"/>
        </w:rPr>
      </w:pPr>
      <w:r>
        <w:rPr>
          <w:lang w:val="en-CA"/>
        </w:rPr>
        <w:t>Taxa</w:t>
      </w:r>
    </w:p>
    <w:p w14:paraId="7B8B3BF1" w14:textId="77777777" w:rsidR="005E7824" w:rsidRDefault="005E7824">
      <w:pPr>
        <w:rPr>
          <w:lang w:val="en-CA"/>
        </w:rPr>
      </w:pPr>
    </w:p>
    <w:p w14:paraId="2787790C" w14:textId="77777777" w:rsidR="005E7824" w:rsidRPr="005E7824" w:rsidRDefault="005E7824">
      <w:pPr>
        <w:rPr>
          <w:rFonts w:ascii="Rage Italic" w:hAnsi="Rage Italic"/>
          <w:color w:val="0070C0"/>
          <w:sz w:val="40"/>
          <w:szCs w:val="40"/>
          <w:lang w:val="en-CA"/>
        </w:rPr>
      </w:pPr>
      <w:proofErr w:type="spellStart"/>
      <w:r w:rsidRPr="005E7824">
        <w:rPr>
          <w:rFonts w:ascii="Rage Italic" w:hAnsi="Rage Italic"/>
          <w:color w:val="0070C0"/>
          <w:sz w:val="40"/>
          <w:szCs w:val="40"/>
          <w:lang w:val="en-CA"/>
        </w:rPr>
        <w:t>JGravelle</w:t>
      </w:r>
      <w:proofErr w:type="spellEnd"/>
    </w:p>
    <w:p w14:paraId="133B9BCD" w14:textId="77777777" w:rsidR="005E7824" w:rsidRDefault="005E7824">
      <w:pPr>
        <w:rPr>
          <w:lang w:val="en-CA"/>
        </w:rPr>
      </w:pPr>
    </w:p>
    <w:p w14:paraId="70D4C429" w14:textId="77777777" w:rsidR="005E7824" w:rsidRDefault="005E7824">
      <w:pPr>
        <w:rPr>
          <w:lang w:val="en-CA"/>
        </w:rPr>
      </w:pPr>
      <w:r>
        <w:rPr>
          <w:lang w:val="en-CA"/>
        </w:rPr>
        <w:t>Jodi Gravelle</w:t>
      </w:r>
    </w:p>
    <w:p w14:paraId="2D765E0B" w14:textId="77777777" w:rsidR="005E7824" w:rsidRDefault="005E7824">
      <w:pPr>
        <w:rPr>
          <w:lang w:val="en-CA"/>
        </w:rPr>
      </w:pPr>
      <w:r>
        <w:rPr>
          <w:lang w:val="en-CA"/>
        </w:rPr>
        <w:t>Chief Administration Officer</w:t>
      </w:r>
    </w:p>
    <w:p w14:paraId="31029D4B" w14:textId="77777777" w:rsidR="005E7824" w:rsidRDefault="005E7824">
      <w:pPr>
        <w:rPr>
          <w:lang w:val="en-CA"/>
        </w:rPr>
      </w:pPr>
    </w:p>
    <w:p w14:paraId="4C592328" w14:textId="77777777" w:rsidR="00572CEE" w:rsidRDefault="00572CEE">
      <w:pPr>
        <w:rPr>
          <w:lang w:val="en-CA"/>
        </w:rPr>
      </w:pPr>
    </w:p>
    <w:p w14:paraId="12A6985D" w14:textId="77777777" w:rsidR="00572CEE" w:rsidRPr="00572CEE" w:rsidRDefault="00572CEE">
      <w:pPr>
        <w:rPr>
          <w:lang w:val="en-CA"/>
        </w:rPr>
      </w:pPr>
    </w:p>
    <w:p w14:paraId="1C2FF1AB" w14:textId="77777777" w:rsidR="000A6BC7" w:rsidRPr="00345B02" w:rsidRDefault="00345B02" w:rsidP="00AB4F52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sectPr w:rsidR="000A6BC7" w:rsidRPr="00345B02" w:rsidSect="00A553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7F823" w14:textId="77777777" w:rsidR="00A44FD4" w:rsidRDefault="00A44FD4" w:rsidP="00A553FC">
      <w:r>
        <w:separator/>
      </w:r>
    </w:p>
  </w:endnote>
  <w:endnote w:type="continuationSeparator" w:id="0">
    <w:p w14:paraId="609345D6" w14:textId="77777777" w:rsidR="00A44FD4" w:rsidRDefault="00A44FD4" w:rsidP="00A55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aslonPro-Regular">
    <w:altName w:val="Adobe Casl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7B1AC" w14:textId="77777777" w:rsidR="00A66EA0" w:rsidRDefault="00A66E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4B81C" w14:textId="77777777" w:rsidR="000A6BC7" w:rsidRDefault="000A6BC7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36A49DCF" wp14:editId="6446D17C">
          <wp:simplePos x="0" y="0"/>
          <wp:positionH relativeFrom="page">
            <wp:posOffset>-12700</wp:posOffset>
          </wp:positionH>
          <wp:positionV relativeFrom="page">
            <wp:posOffset>9258300</wp:posOffset>
          </wp:positionV>
          <wp:extent cx="7797800" cy="495300"/>
          <wp:effectExtent l="0" t="0" r="0" b="0"/>
          <wp:wrapThrough wrapText="bothSides">
            <wp:wrapPolygon edited="0">
              <wp:start x="8936" y="2215"/>
              <wp:lineTo x="4081" y="5538"/>
              <wp:lineTo x="4081" y="11077"/>
              <wp:lineTo x="8936" y="14400"/>
              <wp:lineTo x="12876" y="14400"/>
              <wp:lineTo x="16886" y="11077"/>
              <wp:lineTo x="16886" y="5538"/>
              <wp:lineTo x="12946" y="2215"/>
              <wp:lineTo x="8936" y="2215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M_address_colour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247" b="47844"/>
                  <a:stretch/>
                </pic:blipFill>
                <pic:spPr bwMode="auto">
                  <a:xfrm>
                    <a:off x="0" y="0"/>
                    <a:ext cx="779780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56C16" w14:textId="77777777" w:rsidR="00A66EA0" w:rsidRDefault="00A66E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160F5" w14:textId="77777777" w:rsidR="00A44FD4" w:rsidRDefault="00A44FD4" w:rsidP="00A553FC">
      <w:r>
        <w:separator/>
      </w:r>
    </w:p>
  </w:footnote>
  <w:footnote w:type="continuationSeparator" w:id="0">
    <w:p w14:paraId="7A6F1C50" w14:textId="77777777" w:rsidR="00A44FD4" w:rsidRDefault="00A44FD4" w:rsidP="00A55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86904" w14:textId="77777777" w:rsidR="00A66EA0" w:rsidRDefault="00A66E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0B6E2" w14:textId="77777777" w:rsidR="000A6BC7" w:rsidRDefault="000A6BC7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2A73A789" wp14:editId="31EEF11C">
          <wp:simplePos x="0" y="0"/>
          <wp:positionH relativeFrom="page">
            <wp:posOffset>393700</wp:posOffset>
          </wp:positionH>
          <wp:positionV relativeFrom="page">
            <wp:posOffset>457200</wp:posOffset>
          </wp:positionV>
          <wp:extent cx="2082800" cy="721995"/>
          <wp:effectExtent l="0" t="0" r="0" b="0"/>
          <wp:wrapThrough wrapText="bothSides">
            <wp:wrapPolygon edited="0">
              <wp:start x="3424" y="1520"/>
              <wp:lineTo x="1317" y="4559"/>
              <wp:lineTo x="1054" y="11398"/>
              <wp:lineTo x="1580" y="15958"/>
              <wp:lineTo x="2634" y="18997"/>
              <wp:lineTo x="2898" y="20517"/>
              <wp:lineTo x="5532" y="20517"/>
              <wp:lineTo x="6585" y="18997"/>
              <wp:lineTo x="14488" y="15958"/>
              <wp:lineTo x="20546" y="15198"/>
              <wp:lineTo x="20020" y="6079"/>
              <wp:lineTo x="5005" y="1520"/>
              <wp:lineTo x="3424" y="152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M_logo_CMY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19" t="41242" r="23016" b="44193"/>
                  <a:stretch/>
                </pic:blipFill>
                <pic:spPr bwMode="auto">
                  <a:xfrm>
                    <a:off x="0" y="0"/>
                    <a:ext cx="208280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C2A5A" w14:textId="77777777" w:rsidR="00A66EA0" w:rsidRDefault="00A66E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4604A0"/>
    <w:multiLevelType w:val="hybridMultilevel"/>
    <w:tmpl w:val="9E107014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572CEE"/>
    <w:rsid w:val="000115CB"/>
    <w:rsid w:val="000906A1"/>
    <w:rsid w:val="000A07FB"/>
    <w:rsid w:val="000A6BC7"/>
    <w:rsid w:val="000D0920"/>
    <w:rsid w:val="00101CF8"/>
    <w:rsid w:val="0012441C"/>
    <w:rsid w:val="00184B52"/>
    <w:rsid w:val="0023326E"/>
    <w:rsid w:val="002642D0"/>
    <w:rsid w:val="002662B7"/>
    <w:rsid w:val="0030160C"/>
    <w:rsid w:val="0030599B"/>
    <w:rsid w:val="00311E19"/>
    <w:rsid w:val="00345B02"/>
    <w:rsid w:val="00387F40"/>
    <w:rsid w:val="0039303F"/>
    <w:rsid w:val="003D34F1"/>
    <w:rsid w:val="00417285"/>
    <w:rsid w:val="00481DA4"/>
    <w:rsid w:val="004E3905"/>
    <w:rsid w:val="00512986"/>
    <w:rsid w:val="00525959"/>
    <w:rsid w:val="005522C2"/>
    <w:rsid w:val="00572CEE"/>
    <w:rsid w:val="005A2F29"/>
    <w:rsid w:val="005E7824"/>
    <w:rsid w:val="00604581"/>
    <w:rsid w:val="00605DB2"/>
    <w:rsid w:val="006A4B90"/>
    <w:rsid w:val="006B1D8F"/>
    <w:rsid w:val="006C7E19"/>
    <w:rsid w:val="00767225"/>
    <w:rsid w:val="007B65B1"/>
    <w:rsid w:val="00991053"/>
    <w:rsid w:val="00A01FCE"/>
    <w:rsid w:val="00A44FD4"/>
    <w:rsid w:val="00A553FC"/>
    <w:rsid w:val="00A66EA0"/>
    <w:rsid w:val="00AA47F4"/>
    <w:rsid w:val="00AB4F52"/>
    <w:rsid w:val="00AC7423"/>
    <w:rsid w:val="00B769E2"/>
    <w:rsid w:val="00BF3DBC"/>
    <w:rsid w:val="00C444B0"/>
    <w:rsid w:val="00C517A5"/>
    <w:rsid w:val="00C51D91"/>
    <w:rsid w:val="00C616D8"/>
    <w:rsid w:val="00DE0DA7"/>
    <w:rsid w:val="00ED7640"/>
    <w:rsid w:val="00F6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7B9DA4"/>
  <w15:docId w15:val="{5E0C901B-8304-48B5-A04C-6602BBFB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DA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553FC"/>
  </w:style>
  <w:style w:type="paragraph" w:styleId="Footer">
    <w:name w:val="footer"/>
    <w:basedOn w:val="Normal"/>
    <w:link w:val="Foot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553FC"/>
  </w:style>
  <w:style w:type="paragraph" w:customStyle="1" w:styleId="BasicParagraph">
    <w:name w:val="[Basic Paragraph]"/>
    <w:basedOn w:val="Normal"/>
    <w:uiPriority w:val="99"/>
    <w:rsid w:val="00C51D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customStyle="1" w:styleId="AQAMbody">
    <w:name w:val="AQAM_body"/>
    <w:uiPriority w:val="99"/>
    <w:rsid w:val="00C51D91"/>
    <w:rPr>
      <w:rFonts w:ascii="ACaslonPro-Regular" w:hAnsi="ACaslonPro-Regular" w:cs="ACaslonPro-Regular"/>
      <w:color w:val="282829"/>
      <w:spacing w:val="1"/>
      <w:sz w:val="18"/>
      <w:szCs w:val="18"/>
    </w:rPr>
  </w:style>
  <w:style w:type="paragraph" w:styleId="NoSpacing">
    <w:name w:val="No Spacing"/>
    <w:uiPriority w:val="1"/>
    <w:qFormat/>
    <w:rsid w:val="000D0920"/>
    <w:rPr>
      <w:rFonts w:eastAsiaTheme="minorHAnsi"/>
      <w:sz w:val="22"/>
      <w:szCs w:val="22"/>
      <w:lang w:val="en-CA"/>
    </w:rPr>
  </w:style>
  <w:style w:type="paragraph" w:styleId="ListParagraph">
    <w:name w:val="List Paragraph"/>
    <w:basedOn w:val="Normal"/>
    <w:uiPriority w:val="34"/>
    <w:qFormat/>
    <w:rsid w:val="00345B02"/>
    <w:pPr>
      <w:ind w:left="720"/>
      <w:contextualSpacing/>
    </w:pPr>
  </w:style>
  <w:style w:type="paragraph" w:styleId="Revision">
    <w:name w:val="Revision"/>
    <w:hidden/>
    <w:uiPriority w:val="99"/>
    <w:semiHidden/>
    <w:rsid w:val="00ED7640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6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4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78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60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ravelle\AppData\Roaming\Microsoft\Templates\Admin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2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Jodi Gravelle</dc:creator>
  <cp:lastModifiedBy>Jodi Gravelle</cp:lastModifiedBy>
  <cp:revision>2</cp:revision>
  <cp:lastPrinted>2015-02-16T18:35:00Z</cp:lastPrinted>
  <dcterms:created xsi:type="dcterms:W3CDTF">2021-04-16T16:44:00Z</dcterms:created>
  <dcterms:modified xsi:type="dcterms:W3CDTF">2021-04-16T16:44:00Z</dcterms:modified>
</cp:coreProperties>
</file>